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E81" w:rsidRPr="003E5E81" w:rsidRDefault="002E0FD9" w:rsidP="003E5E81">
      <w:pPr>
        <w:tabs>
          <w:tab w:val="left" w:pos="6780"/>
        </w:tabs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3E5E81">
        <w:rPr>
          <w:rFonts w:ascii="Times New Roman" w:hAnsi="Times New Roman" w:cs="Times New Roman"/>
          <w:b/>
          <w:sz w:val="36"/>
          <w:szCs w:val="36"/>
        </w:rPr>
        <w:t xml:space="preserve">Scheda </w:t>
      </w:r>
      <w:r w:rsidR="003E5E81" w:rsidRPr="003E5E81">
        <w:rPr>
          <w:rFonts w:ascii="Times New Roman" w:hAnsi="Times New Roman" w:cs="Times New Roman"/>
          <w:b/>
          <w:sz w:val="36"/>
          <w:szCs w:val="36"/>
        </w:rPr>
        <w:t>STAGE</w:t>
      </w:r>
    </w:p>
    <w:p w:rsidR="00E24349" w:rsidRDefault="00E24349" w:rsidP="002E0FD9">
      <w:pPr>
        <w:tabs>
          <w:tab w:val="left" w:pos="678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0FD9" w:rsidRPr="003E5E81" w:rsidRDefault="003E5E81" w:rsidP="003E5E81">
      <w:pPr>
        <w:rPr>
          <w:rFonts w:ascii="Times New Roman" w:hAnsi="Times New Roman" w:cs="Times New Roman"/>
          <w:sz w:val="24"/>
          <w:szCs w:val="24"/>
        </w:rPr>
      </w:pPr>
      <w:r w:rsidRPr="003E5E81">
        <w:rPr>
          <w:rFonts w:ascii="Times New Roman" w:hAnsi="Times New Roman" w:cs="Times New Roman"/>
          <w:sz w:val="24"/>
          <w:szCs w:val="24"/>
        </w:rPr>
        <w:t xml:space="preserve">Azienda/Studio professionale:  </w:t>
      </w:r>
      <w:r w:rsidR="002E0FD9" w:rsidRPr="003E5E81">
        <w:rPr>
          <w:rFonts w:ascii="Times New Roman" w:hAnsi="Times New Roman" w:cs="Times New Roman"/>
          <w:sz w:val="24"/>
          <w:szCs w:val="24"/>
        </w:rPr>
        <w:t>_________________________________________</w:t>
      </w:r>
      <w:r w:rsidRPr="003E5E81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>_</w:t>
      </w:r>
    </w:p>
    <w:p w:rsidR="002E0FD9" w:rsidRPr="003E5E81" w:rsidRDefault="002E0FD9" w:rsidP="002E0FD9">
      <w:pPr>
        <w:rPr>
          <w:rFonts w:ascii="Times New Roman" w:hAnsi="Times New Roman" w:cs="Times New Roman"/>
          <w:sz w:val="24"/>
          <w:szCs w:val="24"/>
        </w:rPr>
      </w:pPr>
    </w:p>
    <w:p w:rsidR="002E0FD9" w:rsidRPr="003E5E81" w:rsidRDefault="003E5E81" w:rsidP="002E0FD9">
      <w:pPr>
        <w:rPr>
          <w:rFonts w:ascii="Times New Roman" w:hAnsi="Times New Roman" w:cs="Times New Roman"/>
          <w:sz w:val="24"/>
          <w:szCs w:val="24"/>
        </w:rPr>
      </w:pPr>
      <w:r w:rsidRPr="003E5E81">
        <w:rPr>
          <w:rFonts w:ascii="Times New Roman" w:hAnsi="Times New Roman" w:cs="Times New Roman"/>
          <w:sz w:val="24"/>
          <w:szCs w:val="24"/>
        </w:rPr>
        <w:t>Indirizzo</w:t>
      </w:r>
      <w:r w:rsidR="002E0FD9" w:rsidRPr="003E5E81">
        <w:rPr>
          <w:rFonts w:ascii="Times New Roman" w:hAnsi="Times New Roman" w:cs="Times New Roman"/>
          <w:sz w:val="24"/>
          <w:szCs w:val="24"/>
        </w:rPr>
        <w:t>:</w:t>
      </w:r>
      <w:r w:rsidRPr="003E5E81">
        <w:rPr>
          <w:rFonts w:ascii="Times New Roman" w:hAnsi="Times New Roman" w:cs="Times New Roman"/>
          <w:sz w:val="24"/>
          <w:szCs w:val="24"/>
        </w:rPr>
        <w:t xml:space="preserve">  </w:t>
      </w:r>
      <w:r w:rsidR="002E0FD9" w:rsidRPr="003E5E81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  <w:r w:rsidR="00E24349" w:rsidRPr="003E5E81">
        <w:rPr>
          <w:rFonts w:ascii="Times New Roman" w:hAnsi="Times New Roman" w:cs="Times New Roman"/>
          <w:sz w:val="24"/>
          <w:szCs w:val="24"/>
        </w:rPr>
        <w:t>_</w:t>
      </w:r>
    </w:p>
    <w:p w:rsidR="003E5E81" w:rsidRPr="003E5E81" w:rsidRDefault="003E5E81" w:rsidP="002E0FD9">
      <w:pPr>
        <w:rPr>
          <w:rFonts w:ascii="Times New Roman" w:hAnsi="Times New Roman" w:cs="Times New Roman"/>
          <w:sz w:val="24"/>
          <w:szCs w:val="24"/>
        </w:rPr>
      </w:pPr>
    </w:p>
    <w:p w:rsidR="003E5E81" w:rsidRPr="003E5E81" w:rsidRDefault="003E5E81" w:rsidP="002E0FD9">
      <w:pPr>
        <w:rPr>
          <w:rFonts w:ascii="Times New Roman" w:hAnsi="Times New Roman" w:cs="Times New Roman"/>
          <w:sz w:val="24"/>
          <w:szCs w:val="24"/>
        </w:rPr>
      </w:pPr>
      <w:r w:rsidRPr="003E5E81">
        <w:rPr>
          <w:rFonts w:ascii="Times New Roman" w:hAnsi="Times New Roman" w:cs="Times New Roman"/>
          <w:sz w:val="24"/>
          <w:szCs w:val="24"/>
        </w:rPr>
        <w:t>Referente: _________________________   Mail: ______________________________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</w:p>
    <w:p w:rsidR="003E5E81" w:rsidRPr="003E5E81" w:rsidRDefault="003E5E81" w:rsidP="002E0FD9">
      <w:pPr>
        <w:rPr>
          <w:rFonts w:ascii="Times New Roman" w:hAnsi="Times New Roman" w:cs="Times New Roman"/>
          <w:sz w:val="24"/>
          <w:szCs w:val="24"/>
        </w:rPr>
      </w:pPr>
    </w:p>
    <w:p w:rsidR="003E5E81" w:rsidRPr="003E5E81" w:rsidRDefault="003E5E81" w:rsidP="003E5E81">
      <w:pPr>
        <w:rPr>
          <w:rFonts w:ascii="Times New Roman" w:hAnsi="Times New Roman" w:cs="Times New Roman"/>
          <w:sz w:val="24"/>
          <w:szCs w:val="24"/>
        </w:rPr>
      </w:pPr>
      <w:r w:rsidRPr="003E5E81">
        <w:rPr>
          <w:rFonts w:ascii="Times New Roman" w:hAnsi="Times New Roman" w:cs="Times New Roman"/>
          <w:sz w:val="24"/>
          <w:szCs w:val="24"/>
        </w:rPr>
        <w:t xml:space="preserve">Cell: _____________________________    Fisso: ______________________________ </w:t>
      </w:r>
    </w:p>
    <w:p w:rsidR="003E5E81" w:rsidRPr="003E5E81" w:rsidRDefault="003E5E81" w:rsidP="003E5E81">
      <w:pPr>
        <w:rPr>
          <w:rFonts w:ascii="Times New Roman" w:hAnsi="Times New Roman" w:cs="Times New Roman"/>
          <w:sz w:val="24"/>
          <w:szCs w:val="24"/>
        </w:rPr>
      </w:pPr>
    </w:p>
    <w:p w:rsidR="003E5E81" w:rsidRPr="003E5E81" w:rsidRDefault="003E5E81" w:rsidP="002E0FD9">
      <w:pPr>
        <w:rPr>
          <w:rFonts w:ascii="Times New Roman" w:hAnsi="Times New Roman" w:cs="Times New Roman"/>
          <w:sz w:val="24"/>
          <w:szCs w:val="24"/>
        </w:rPr>
      </w:pPr>
    </w:p>
    <w:p w:rsidR="002E0FD9" w:rsidRPr="003E5E81" w:rsidRDefault="002E0FD9" w:rsidP="002E0FD9">
      <w:pPr>
        <w:rPr>
          <w:rFonts w:ascii="Times New Roman" w:hAnsi="Times New Roman" w:cs="Times New Roman"/>
          <w:sz w:val="24"/>
          <w:szCs w:val="24"/>
        </w:rPr>
      </w:pPr>
      <w:r w:rsidRPr="003E5E81">
        <w:rPr>
          <w:rFonts w:ascii="Times New Roman" w:hAnsi="Times New Roman" w:cs="Times New Roman"/>
          <w:sz w:val="24"/>
          <w:szCs w:val="24"/>
        </w:rPr>
        <w:t xml:space="preserve">Tipologia: </w:t>
      </w:r>
      <w:r w:rsidRPr="003E5E81">
        <w:rPr>
          <w:rFonts w:ascii="Times New Roman" w:hAnsi="Times New Roman" w:cs="Times New Roman"/>
          <w:sz w:val="24"/>
          <w:szCs w:val="24"/>
        </w:rPr>
        <w:tab/>
      </w:r>
    </w:p>
    <w:p w:rsidR="003E5E81" w:rsidRPr="003E5E81" w:rsidRDefault="002E0FD9" w:rsidP="002E0FD9">
      <w:pPr>
        <w:rPr>
          <w:rFonts w:ascii="Times New Roman" w:hAnsi="Times New Roman" w:cs="Times New Roman"/>
          <w:sz w:val="24"/>
          <w:szCs w:val="24"/>
        </w:rPr>
      </w:pPr>
      <w:r w:rsidRPr="003E5E81">
        <w:rPr>
          <w:rFonts w:ascii="Times New Roman" w:hAnsi="Times New Roman" w:cs="Times New Roman"/>
          <w:sz w:val="24"/>
          <w:szCs w:val="24"/>
        </w:rPr>
        <w:t>1) Agricol</w:t>
      </w:r>
      <w:r w:rsidR="003E5E81" w:rsidRPr="003E5E81">
        <w:rPr>
          <w:rFonts w:ascii="Times New Roman" w:hAnsi="Times New Roman" w:cs="Times New Roman"/>
          <w:sz w:val="24"/>
          <w:szCs w:val="24"/>
        </w:rPr>
        <w:t>a</w:t>
      </w:r>
      <w:r w:rsidRPr="003E5E81">
        <w:rPr>
          <w:rFonts w:ascii="Times New Roman" w:hAnsi="Times New Roman" w:cs="Times New Roman"/>
          <w:sz w:val="24"/>
          <w:szCs w:val="24"/>
        </w:rPr>
        <w:t xml:space="preserve"> □</w:t>
      </w:r>
      <w:r w:rsidR="003E5E81" w:rsidRPr="003E5E81">
        <w:rPr>
          <w:rFonts w:ascii="Times New Roman" w:hAnsi="Times New Roman" w:cs="Times New Roman"/>
          <w:sz w:val="24"/>
          <w:szCs w:val="24"/>
        </w:rPr>
        <w:tab/>
      </w:r>
      <w:r w:rsidRPr="003E5E81">
        <w:rPr>
          <w:rFonts w:ascii="Times New Roman" w:hAnsi="Times New Roman" w:cs="Times New Roman"/>
          <w:sz w:val="24"/>
          <w:szCs w:val="24"/>
        </w:rPr>
        <w:t xml:space="preserve"> </w:t>
      </w:r>
      <w:r w:rsidR="003E5E81" w:rsidRPr="003E5E81">
        <w:rPr>
          <w:rFonts w:ascii="Times New Roman" w:hAnsi="Times New Roman" w:cs="Times New Roman"/>
          <w:sz w:val="24"/>
          <w:szCs w:val="24"/>
        </w:rPr>
        <w:tab/>
      </w:r>
      <w:r w:rsidR="003E5E81" w:rsidRPr="003E5E81">
        <w:rPr>
          <w:rFonts w:ascii="Times New Roman" w:hAnsi="Times New Roman" w:cs="Times New Roman"/>
          <w:sz w:val="24"/>
          <w:szCs w:val="24"/>
        </w:rPr>
        <w:tab/>
      </w:r>
      <w:r w:rsidR="003E5E81" w:rsidRPr="003E5E81">
        <w:rPr>
          <w:rFonts w:ascii="Times New Roman" w:hAnsi="Times New Roman" w:cs="Times New Roman"/>
          <w:sz w:val="24"/>
          <w:szCs w:val="24"/>
        </w:rPr>
        <w:tab/>
      </w:r>
      <w:r w:rsidRPr="003E5E81">
        <w:rPr>
          <w:rFonts w:ascii="Times New Roman" w:hAnsi="Times New Roman" w:cs="Times New Roman"/>
          <w:sz w:val="24"/>
          <w:szCs w:val="24"/>
        </w:rPr>
        <w:t>2) Industriale □</w:t>
      </w:r>
      <w:r w:rsidR="003E5E81" w:rsidRPr="003E5E81">
        <w:rPr>
          <w:rFonts w:ascii="Times New Roman" w:hAnsi="Times New Roman" w:cs="Times New Roman"/>
          <w:sz w:val="24"/>
          <w:szCs w:val="24"/>
        </w:rPr>
        <w:tab/>
      </w:r>
      <w:r w:rsidR="003E5E81" w:rsidRPr="003E5E81">
        <w:rPr>
          <w:rFonts w:ascii="Times New Roman" w:hAnsi="Times New Roman" w:cs="Times New Roman"/>
          <w:sz w:val="24"/>
          <w:szCs w:val="24"/>
        </w:rPr>
        <w:tab/>
      </w:r>
      <w:r w:rsidRPr="003E5E81">
        <w:rPr>
          <w:rFonts w:ascii="Times New Roman" w:hAnsi="Times New Roman" w:cs="Times New Roman"/>
          <w:sz w:val="24"/>
          <w:szCs w:val="24"/>
        </w:rPr>
        <w:t xml:space="preserve">3) Commerciale □ </w:t>
      </w:r>
      <w:r w:rsidR="003E5E81" w:rsidRPr="003E5E81">
        <w:rPr>
          <w:rFonts w:ascii="Times New Roman" w:hAnsi="Times New Roman" w:cs="Times New Roman"/>
          <w:sz w:val="24"/>
          <w:szCs w:val="24"/>
        </w:rPr>
        <w:tab/>
      </w:r>
    </w:p>
    <w:p w:rsidR="002E0FD9" w:rsidRPr="003E5E81" w:rsidRDefault="002E0FD9" w:rsidP="002E0FD9">
      <w:pPr>
        <w:rPr>
          <w:rFonts w:ascii="Times New Roman" w:hAnsi="Times New Roman" w:cs="Times New Roman"/>
          <w:sz w:val="24"/>
          <w:szCs w:val="24"/>
        </w:rPr>
      </w:pPr>
      <w:r w:rsidRPr="003E5E81">
        <w:rPr>
          <w:rFonts w:ascii="Times New Roman" w:hAnsi="Times New Roman" w:cs="Times New Roman"/>
          <w:sz w:val="24"/>
          <w:szCs w:val="24"/>
        </w:rPr>
        <w:t>4) Servizi □</w:t>
      </w:r>
      <w:r w:rsidR="003E5E81" w:rsidRPr="003E5E81">
        <w:rPr>
          <w:rFonts w:ascii="Times New Roman" w:hAnsi="Times New Roman" w:cs="Times New Roman"/>
          <w:sz w:val="24"/>
          <w:szCs w:val="24"/>
        </w:rPr>
        <w:tab/>
      </w:r>
      <w:r w:rsidR="003E5E81" w:rsidRPr="003E5E81">
        <w:rPr>
          <w:rFonts w:ascii="Times New Roman" w:hAnsi="Times New Roman" w:cs="Times New Roman"/>
          <w:sz w:val="24"/>
          <w:szCs w:val="24"/>
        </w:rPr>
        <w:tab/>
      </w:r>
      <w:r w:rsidR="003236DC">
        <w:rPr>
          <w:rFonts w:ascii="Times New Roman" w:hAnsi="Times New Roman" w:cs="Times New Roman"/>
          <w:sz w:val="24"/>
          <w:szCs w:val="24"/>
        </w:rPr>
        <w:tab/>
      </w:r>
      <w:r w:rsidR="003E5E81" w:rsidRPr="003E5E81">
        <w:rPr>
          <w:rFonts w:ascii="Times New Roman" w:hAnsi="Times New Roman" w:cs="Times New Roman"/>
          <w:sz w:val="24"/>
          <w:szCs w:val="24"/>
        </w:rPr>
        <w:tab/>
        <w:t>5</w:t>
      </w:r>
      <w:r w:rsidRPr="003E5E81">
        <w:rPr>
          <w:rFonts w:ascii="Times New Roman" w:hAnsi="Times New Roman" w:cs="Times New Roman"/>
          <w:sz w:val="24"/>
          <w:szCs w:val="24"/>
        </w:rPr>
        <w:t>) Studi Professionali □</w:t>
      </w:r>
      <w:r w:rsidR="003E5E81" w:rsidRPr="003E5E81">
        <w:rPr>
          <w:rFonts w:ascii="Times New Roman" w:hAnsi="Times New Roman" w:cs="Times New Roman"/>
          <w:sz w:val="24"/>
          <w:szCs w:val="24"/>
        </w:rPr>
        <w:t xml:space="preserve"> </w:t>
      </w:r>
      <w:r w:rsidR="003E5E81" w:rsidRPr="003E5E81">
        <w:rPr>
          <w:rFonts w:ascii="Times New Roman" w:hAnsi="Times New Roman" w:cs="Times New Roman"/>
          <w:sz w:val="24"/>
          <w:szCs w:val="24"/>
        </w:rPr>
        <w:tab/>
        <w:t>6) Altro____________ □</w:t>
      </w:r>
    </w:p>
    <w:p w:rsidR="003E5E81" w:rsidRPr="003E5E81" w:rsidRDefault="003E5E81" w:rsidP="002E0F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E0FD9" w:rsidRPr="003E5E81" w:rsidRDefault="002E0FD9" w:rsidP="002E0FD9">
      <w:pPr>
        <w:jc w:val="both"/>
        <w:rPr>
          <w:rFonts w:ascii="Times New Roman" w:hAnsi="Times New Roman" w:cs="Times New Roman"/>
          <w:sz w:val="24"/>
          <w:szCs w:val="24"/>
        </w:rPr>
      </w:pPr>
      <w:r w:rsidRPr="003E5E81">
        <w:rPr>
          <w:rFonts w:ascii="Times New Roman" w:hAnsi="Times New Roman" w:cs="Times New Roman"/>
          <w:sz w:val="24"/>
          <w:szCs w:val="24"/>
        </w:rPr>
        <w:t>Descrizione dell’attività</w:t>
      </w:r>
      <w:r w:rsidR="003E5E81" w:rsidRPr="003E5E81">
        <w:rPr>
          <w:rFonts w:ascii="Times New Roman" w:hAnsi="Times New Roman" w:cs="Times New Roman"/>
          <w:sz w:val="24"/>
          <w:szCs w:val="24"/>
        </w:rPr>
        <w:t xml:space="preserve"> aziendale/professionale</w:t>
      </w:r>
      <w:r w:rsidRPr="003E5E81">
        <w:rPr>
          <w:rFonts w:ascii="Times New Roman" w:hAnsi="Times New Roman" w:cs="Times New Roman"/>
          <w:sz w:val="24"/>
          <w:szCs w:val="24"/>
        </w:rPr>
        <w:t>:</w:t>
      </w:r>
    </w:p>
    <w:p w:rsidR="002E0FD9" w:rsidRPr="003E5E81" w:rsidRDefault="002E0FD9" w:rsidP="003E5E8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5E8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E0FD9" w:rsidRPr="003E5E81" w:rsidRDefault="002E0FD9" w:rsidP="003E5E8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5E8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E0FD9" w:rsidRPr="003E5E81" w:rsidRDefault="002E0FD9" w:rsidP="003E5E8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5E8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E0FD9" w:rsidRPr="003E5E81" w:rsidRDefault="002E0FD9" w:rsidP="003E5E8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5E8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E0FD9" w:rsidRPr="003E5E81" w:rsidRDefault="002E0FD9" w:rsidP="003E5E8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5E8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E0FD9" w:rsidRPr="003E5E81" w:rsidRDefault="002E0FD9" w:rsidP="003E5E8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5E8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E0FD9" w:rsidRPr="003E5E81" w:rsidRDefault="002E0FD9" w:rsidP="003E5E8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5E8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5B511A" w:rsidRPr="003E5E81" w:rsidRDefault="005B511A" w:rsidP="00BF3C63">
      <w:pPr>
        <w:tabs>
          <w:tab w:val="left" w:pos="6780"/>
        </w:tabs>
        <w:rPr>
          <w:rFonts w:ascii="Times New Roman" w:hAnsi="Times New Roman" w:cs="Times New Roman"/>
          <w:sz w:val="24"/>
          <w:szCs w:val="24"/>
          <w:u w:val="single"/>
        </w:rPr>
      </w:pPr>
    </w:p>
    <w:p w:rsidR="002E0FD9" w:rsidRPr="003E5E81" w:rsidRDefault="002E0FD9" w:rsidP="00BF3C63">
      <w:pPr>
        <w:tabs>
          <w:tab w:val="left" w:pos="6780"/>
        </w:tabs>
        <w:rPr>
          <w:rFonts w:ascii="Times New Roman" w:hAnsi="Times New Roman" w:cs="Times New Roman"/>
          <w:sz w:val="24"/>
          <w:szCs w:val="24"/>
        </w:rPr>
      </w:pPr>
      <w:r w:rsidRPr="003E5E81">
        <w:rPr>
          <w:rFonts w:ascii="Times New Roman" w:hAnsi="Times New Roman" w:cs="Times New Roman"/>
          <w:sz w:val="24"/>
          <w:szCs w:val="24"/>
        </w:rPr>
        <w:t>Descrizione dell’attività di stage</w:t>
      </w:r>
      <w:r w:rsidR="003E5E81" w:rsidRPr="003E5E81">
        <w:rPr>
          <w:rFonts w:ascii="Times New Roman" w:hAnsi="Times New Roman" w:cs="Times New Roman"/>
          <w:sz w:val="24"/>
          <w:szCs w:val="24"/>
        </w:rPr>
        <w:t xml:space="preserve"> proposta</w:t>
      </w:r>
      <w:r w:rsidRPr="003E5E81">
        <w:rPr>
          <w:rFonts w:ascii="Times New Roman" w:hAnsi="Times New Roman" w:cs="Times New Roman"/>
          <w:sz w:val="24"/>
          <w:szCs w:val="24"/>
        </w:rPr>
        <w:t>:</w:t>
      </w:r>
    </w:p>
    <w:p w:rsidR="002E0FD9" w:rsidRPr="003E5E81" w:rsidRDefault="002E0FD9" w:rsidP="003E5E8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5E8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E0FD9" w:rsidRPr="003E5E81" w:rsidRDefault="002E0FD9" w:rsidP="003E5E8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5E8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E0FD9" w:rsidRPr="003E5E81" w:rsidRDefault="002E0FD9" w:rsidP="003E5E8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5E8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E0FD9" w:rsidRPr="003E5E81" w:rsidRDefault="002E0FD9" w:rsidP="003E5E8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5E8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E0FD9" w:rsidRPr="003E5E81" w:rsidRDefault="002E0FD9" w:rsidP="003E5E8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5E8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E0FD9" w:rsidRPr="003E5E81" w:rsidRDefault="002E0FD9" w:rsidP="003E5E8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5E8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E0FD9" w:rsidRPr="003E5E81" w:rsidRDefault="002E0FD9" w:rsidP="003E5E8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5E8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E0FD9" w:rsidRPr="003E5E81" w:rsidRDefault="002E0FD9" w:rsidP="003E5E8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5E8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E0FD9" w:rsidRPr="003E5E81" w:rsidRDefault="002E0FD9" w:rsidP="003E5E8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5E8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E0FD9" w:rsidRPr="003E5E81" w:rsidRDefault="002E0FD9" w:rsidP="00BF3C63">
      <w:pPr>
        <w:tabs>
          <w:tab w:val="left" w:pos="6780"/>
        </w:tabs>
        <w:rPr>
          <w:rFonts w:ascii="Times New Roman" w:hAnsi="Times New Roman" w:cs="Times New Roman"/>
          <w:sz w:val="24"/>
          <w:szCs w:val="24"/>
        </w:rPr>
      </w:pPr>
    </w:p>
    <w:p w:rsidR="002E0FD9" w:rsidRPr="003E5E81" w:rsidRDefault="002E0FD9" w:rsidP="003E5E81">
      <w:pPr>
        <w:tabs>
          <w:tab w:val="left" w:pos="6780"/>
        </w:tabs>
        <w:rPr>
          <w:rFonts w:ascii="Times New Roman" w:hAnsi="Times New Roman" w:cs="Times New Roman"/>
          <w:sz w:val="24"/>
          <w:szCs w:val="24"/>
        </w:rPr>
      </w:pPr>
      <w:r w:rsidRPr="003E5E81">
        <w:rPr>
          <w:rFonts w:ascii="Times New Roman" w:hAnsi="Times New Roman" w:cs="Times New Roman"/>
          <w:sz w:val="24"/>
          <w:szCs w:val="24"/>
        </w:rPr>
        <w:t>Modalità di svolgimento dell’attività di stage:</w:t>
      </w:r>
      <w:r w:rsidR="003E5E81">
        <w:rPr>
          <w:rFonts w:ascii="Times New Roman" w:hAnsi="Times New Roman" w:cs="Times New Roman"/>
          <w:sz w:val="24"/>
          <w:szCs w:val="24"/>
        </w:rPr>
        <w:t xml:space="preserve"> </w:t>
      </w:r>
      <w:r w:rsidRPr="003E5E81">
        <w:rPr>
          <w:rFonts w:ascii="Times New Roman" w:hAnsi="Times New Roman" w:cs="Times New Roman"/>
          <w:sz w:val="24"/>
          <w:szCs w:val="24"/>
        </w:rPr>
        <w:t xml:space="preserve">1) In presenza □ </w:t>
      </w:r>
      <w:r w:rsidR="00EF63A6">
        <w:rPr>
          <w:rFonts w:ascii="Times New Roman" w:hAnsi="Times New Roman" w:cs="Times New Roman"/>
          <w:sz w:val="24"/>
          <w:szCs w:val="24"/>
        </w:rPr>
        <w:t xml:space="preserve">   </w:t>
      </w:r>
      <w:r w:rsidR="003236DC">
        <w:rPr>
          <w:rFonts w:ascii="Times New Roman" w:hAnsi="Times New Roman" w:cs="Times New Roman"/>
          <w:sz w:val="24"/>
          <w:szCs w:val="24"/>
        </w:rPr>
        <w:t xml:space="preserve">  </w:t>
      </w:r>
      <w:r w:rsidRPr="003E5E81">
        <w:rPr>
          <w:rFonts w:ascii="Times New Roman" w:hAnsi="Times New Roman" w:cs="Times New Roman"/>
          <w:sz w:val="24"/>
          <w:szCs w:val="24"/>
        </w:rPr>
        <w:t>2) Telematica □</w:t>
      </w:r>
      <w:r w:rsidR="00EF63A6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E5E81">
        <w:rPr>
          <w:rFonts w:ascii="Times New Roman" w:hAnsi="Times New Roman" w:cs="Times New Roman"/>
          <w:sz w:val="24"/>
          <w:szCs w:val="24"/>
        </w:rPr>
        <w:t xml:space="preserve">3) Mista □ </w:t>
      </w:r>
    </w:p>
    <w:p w:rsidR="00EF63A6" w:rsidRDefault="00EF63A6" w:rsidP="00EF63A6">
      <w:pPr>
        <w:tabs>
          <w:tab w:val="left" w:pos="6780"/>
        </w:tabs>
        <w:rPr>
          <w:rFonts w:ascii="Times New Roman" w:hAnsi="Times New Roman" w:cs="Times New Roman"/>
          <w:sz w:val="24"/>
          <w:szCs w:val="24"/>
        </w:rPr>
      </w:pPr>
    </w:p>
    <w:p w:rsidR="002E0FD9" w:rsidRPr="003E5E81" w:rsidRDefault="003E5E81">
      <w:pPr>
        <w:tabs>
          <w:tab w:val="left" w:pos="67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Articolazione delle</w:t>
      </w:r>
      <w:r w:rsidR="002E0FD9" w:rsidRPr="003E5E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100 ore di s</w:t>
      </w:r>
      <w:r w:rsidR="002E0FD9" w:rsidRPr="003E5E81">
        <w:rPr>
          <w:rFonts w:ascii="Times New Roman" w:hAnsi="Times New Roman" w:cs="Times New Roman"/>
          <w:sz w:val="24"/>
          <w:szCs w:val="24"/>
        </w:rPr>
        <w:t>tage: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0FD9" w:rsidRPr="003E5E81">
        <w:rPr>
          <w:rFonts w:ascii="Times New Roman" w:hAnsi="Times New Roman" w:cs="Times New Roman"/>
          <w:sz w:val="24"/>
          <w:szCs w:val="24"/>
        </w:rPr>
        <w:t xml:space="preserve">n° </w:t>
      </w:r>
      <w:r w:rsidR="001C617B" w:rsidRPr="003E5E81">
        <w:rPr>
          <w:rFonts w:ascii="Times New Roman" w:hAnsi="Times New Roman" w:cs="Times New Roman"/>
          <w:sz w:val="24"/>
          <w:szCs w:val="24"/>
        </w:rPr>
        <w:t xml:space="preserve">giorni </w:t>
      </w:r>
      <w:r w:rsidR="00EF63A6">
        <w:rPr>
          <w:rFonts w:ascii="Times New Roman" w:hAnsi="Times New Roman" w:cs="Times New Roman"/>
          <w:sz w:val="24"/>
          <w:szCs w:val="24"/>
        </w:rPr>
        <w:t xml:space="preserve">settimanali </w:t>
      </w:r>
      <w:r w:rsidR="001C617B" w:rsidRPr="003E5E81">
        <w:rPr>
          <w:rFonts w:ascii="Times New Roman" w:hAnsi="Times New Roman" w:cs="Times New Roman"/>
          <w:sz w:val="24"/>
          <w:szCs w:val="24"/>
        </w:rPr>
        <w:t>______</w:t>
      </w:r>
      <w:r w:rsidR="00EF63A6">
        <w:rPr>
          <w:rFonts w:ascii="Times New Roman" w:hAnsi="Times New Roman" w:cs="Times New Roman"/>
          <w:sz w:val="24"/>
          <w:szCs w:val="24"/>
        </w:rPr>
        <w:t xml:space="preserve"> </w:t>
      </w:r>
      <w:r w:rsidR="003236DC">
        <w:rPr>
          <w:rFonts w:ascii="Times New Roman" w:hAnsi="Times New Roman" w:cs="Times New Roman"/>
          <w:sz w:val="24"/>
          <w:szCs w:val="24"/>
        </w:rPr>
        <w:t xml:space="preserve">    </w:t>
      </w:r>
      <w:r w:rsidR="001C617B" w:rsidRPr="003E5E81">
        <w:rPr>
          <w:rFonts w:ascii="Times New Roman" w:hAnsi="Times New Roman" w:cs="Times New Roman"/>
          <w:sz w:val="24"/>
          <w:szCs w:val="24"/>
        </w:rPr>
        <w:t xml:space="preserve">n° </w:t>
      </w:r>
      <w:r w:rsidR="002E0FD9" w:rsidRPr="003E5E81">
        <w:rPr>
          <w:rFonts w:ascii="Times New Roman" w:hAnsi="Times New Roman" w:cs="Times New Roman"/>
          <w:sz w:val="24"/>
          <w:szCs w:val="24"/>
        </w:rPr>
        <w:t>ore</w:t>
      </w:r>
      <w:r w:rsidR="00EF63A6">
        <w:rPr>
          <w:rFonts w:ascii="Times New Roman" w:hAnsi="Times New Roman" w:cs="Times New Roman"/>
          <w:sz w:val="24"/>
          <w:szCs w:val="24"/>
        </w:rPr>
        <w:t xml:space="preserve"> giornaliere</w:t>
      </w:r>
      <w:r w:rsidR="003236DC">
        <w:rPr>
          <w:rFonts w:ascii="Times New Roman" w:hAnsi="Times New Roman" w:cs="Times New Roman"/>
          <w:sz w:val="24"/>
          <w:szCs w:val="24"/>
        </w:rPr>
        <w:t xml:space="preserve"> ______</w:t>
      </w:r>
    </w:p>
    <w:sectPr w:rsidR="002E0FD9" w:rsidRPr="003E5E81" w:rsidSect="002E0FD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7" w:right="1134" w:bottom="1134" w:left="1134" w:header="164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6F7F" w:rsidRDefault="00E66F7F" w:rsidP="00602D8B">
      <w:r>
        <w:separator/>
      </w:r>
    </w:p>
  </w:endnote>
  <w:endnote w:type="continuationSeparator" w:id="0">
    <w:p w:rsidR="00E66F7F" w:rsidRDefault="00E66F7F" w:rsidP="00602D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39A41B3-CF1A-45EE-9C6F-488AC09D929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3306C4B-C2F3-4D15-816C-E4FCAC7F858E}"/>
    <w:embedBold r:id="rId3" w:fontKey="{AB529070-2734-42B7-849D-3AC94EA72F9B}"/>
    <w:embedItalic r:id="rId4" w:fontKey="{267DBCFF-36AC-4D6B-A5DE-0CD817D33918}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52EC" w:rsidRDefault="009752EC" w:rsidP="00FF3F85"/>
  <w:p w:rsidR="009752EC" w:rsidRPr="00F8727A" w:rsidRDefault="009752EC">
    <w:pPr>
      <w:pStyle w:val="Pidipagina"/>
      <w:rPr>
        <w:lang w:val="en-US"/>
      </w:rPr>
    </w:pPr>
  </w:p>
  <w:p w:rsidR="009752EC" w:rsidRPr="00F8727A" w:rsidRDefault="009752EC">
    <w:pPr>
      <w:pStyle w:val="Pidipagina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6F7F" w:rsidRDefault="00E66F7F" w:rsidP="00602D8B">
      <w:r>
        <w:separator/>
      </w:r>
    </w:p>
  </w:footnote>
  <w:footnote w:type="continuationSeparator" w:id="0">
    <w:p w:rsidR="00E66F7F" w:rsidRDefault="00E66F7F" w:rsidP="00602D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52EC" w:rsidRDefault="00E66F7F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6" type="#_x0000_t75" style="position:absolute;margin-left:0;margin-top:0;width:595.65pt;height:842.4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rta Intestata Università Filigrabna-1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52EC" w:rsidRPr="00B23AD2" w:rsidRDefault="00E66F7F" w:rsidP="00D81871">
    <w:pPr>
      <w:autoSpaceDE w:val="0"/>
      <w:autoSpaceDN w:val="0"/>
      <w:adjustRightInd w:val="0"/>
      <w:rPr>
        <w:smallCaps/>
        <w:color w:val="000080"/>
        <w:sz w:val="24"/>
        <w:szCs w:val="24"/>
      </w:rPr>
    </w:pPr>
    <w:r>
      <w:rPr>
        <w:noProof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5" type="#_x0000_t75" style="position:absolute;margin-left:-54.75pt;margin-top:-172.3pt;width:592.3pt;height:881.1pt;z-index:-251658240;mso-wrap-edited:f;mso-position-horizontal-relative:margin;mso-position-vertical-relative:margin" stroked="t" strokecolor="blue">
          <v:imagedata r:id="rId1" o:title="Carta Intestata Università Filigrabna-16"/>
          <w10:wrap anchorx="margin" anchory="margin"/>
        </v:shape>
      </w:pict>
    </w:r>
    <w:r w:rsidR="00970737">
      <w:rPr>
        <w:smallCaps/>
        <w:noProof/>
        <w:color w:val="000080"/>
        <w:sz w:val="24"/>
        <w:szCs w:val="24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3740150</wp:posOffset>
              </wp:positionH>
              <wp:positionV relativeFrom="paragraph">
                <wp:posOffset>-474980</wp:posOffset>
              </wp:positionV>
              <wp:extent cx="2834640" cy="1330960"/>
              <wp:effectExtent l="0" t="0" r="22860" b="21590"/>
              <wp:wrapNone/>
              <wp:docPr id="13" name="Casella di test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34640" cy="13309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752EC" w:rsidRDefault="009752EC" w:rsidP="00B12018">
                          <w:pPr>
                            <w:autoSpaceDE w:val="0"/>
                            <w:autoSpaceDN w:val="0"/>
                            <w:adjustRightInd w:val="0"/>
                            <w:ind w:left="-142" w:right="-716"/>
                            <w:rPr>
                              <w:smallCaps/>
                              <w:color w:val="000080"/>
                              <w:szCs w:val="16"/>
                            </w:rPr>
                          </w:pPr>
                        </w:p>
                        <w:p w:rsidR="009752EC" w:rsidRPr="00670DD9" w:rsidRDefault="009752EC" w:rsidP="00FE579E">
                          <w:pPr>
                            <w:autoSpaceDE w:val="0"/>
                            <w:autoSpaceDN w:val="0"/>
                            <w:adjustRightInd w:val="0"/>
                            <w:ind w:left="-142" w:right="-716"/>
                            <w:jc w:val="both"/>
                            <w:rPr>
                              <w:rFonts w:ascii="Times New Roman" w:hAnsi="Times New Roman" w:cs="Times New Roman"/>
                              <w:smallCaps/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 w:rsidRPr="00670DD9">
                            <w:rPr>
                              <w:rFonts w:ascii="Times New Roman" w:hAnsi="Times New Roman" w:cs="Times New Roman"/>
                              <w:smallCaps/>
                              <w:color w:val="1F497D" w:themeColor="text2"/>
                              <w:szCs w:val="16"/>
                            </w:rPr>
                            <w:t>Università degli Studi di Napoli “ P</w:t>
                          </w:r>
                          <w:r w:rsidRPr="00670DD9">
                            <w:rPr>
                              <w:rFonts w:ascii="Times New Roman" w:hAnsi="Times New Roman" w:cs="Times New Roman"/>
                              <w:i/>
                              <w:smallCaps/>
                              <w:color w:val="1F497D" w:themeColor="text2"/>
                              <w:szCs w:val="16"/>
                            </w:rPr>
                            <w:t>ARTHENOPE</w:t>
                          </w:r>
                          <w:r w:rsidRPr="00670DD9">
                            <w:rPr>
                              <w:rFonts w:ascii="Times New Roman" w:hAnsi="Times New Roman" w:cs="Times New Roman"/>
                              <w:smallCaps/>
                              <w:color w:val="1F497D" w:themeColor="text2"/>
                              <w:szCs w:val="16"/>
                            </w:rPr>
                            <w:t>”</w:t>
                          </w:r>
                        </w:p>
                        <w:p w:rsidR="009752EC" w:rsidRDefault="009752EC" w:rsidP="002A6844">
                          <w:pPr>
                            <w:ind w:left="-567" w:right="-574"/>
                            <w:jc w:val="center"/>
                            <w:rPr>
                              <w:rFonts w:ascii="Times New Roman" w:hAnsi="Times New Roman" w:cs="Times New Roman"/>
                              <w:b/>
                              <w:smallCaps/>
                              <w:color w:val="1F497D" w:themeColor="text2"/>
                              <w:sz w:val="24"/>
                              <w:szCs w:val="26"/>
                            </w:rPr>
                          </w:pPr>
                          <w:r w:rsidRPr="00670DD9">
                            <w:rPr>
                              <w:rFonts w:ascii="Times New Roman" w:hAnsi="Times New Roman" w:cs="Times New Roman"/>
                              <w:b/>
                              <w:smallCaps/>
                              <w:color w:val="1F497D" w:themeColor="text2"/>
                              <w:sz w:val="24"/>
                              <w:szCs w:val="26"/>
                            </w:rPr>
                            <w:t>Dipartimento  di “Giurisprudenza”</w:t>
                          </w:r>
                        </w:p>
                        <w:p w:rsidR="009752EC" w:rsidRPr="00670DD9" w:rsidRDefault="009752EC" w:rsidP="002A6844">
                          <w:pPr>
                            <w:ind w:left="-567" w:right="-574"/>
                            <w:jc w:val="center"/>
                            <w:rPr>
                              <w:rFonts w:ascii="Times New Roman" w:hAnsi="Times New Roman" w:cs="Times New Roman"/>
                              <w:b/>
                              <w:smallCaps/>
                              <w:color w:val="1F497D" w:themeColor="text2"/>
                              <w:sz w:val="24"/>
                              <w:szCs w:val="26"/>
                            </w:rPr>
                          </w:pPr>
                        </w:p>
                        <w:p w:rsidR="009752EC" w:rsidRPr="00FE579E" w:rsidRDefault="009752EC" w:rsidP="00FE579E">
                          <w:pPr>
                            <w:ind w:left="-284"/>
                            <w:jc w:val="right"/>
                            <w:rPr>
                              <w:noProof/>
                              <w:color w:val="1F497D" w:themeColor="text2"/>
                            </w:rPr>
                          </w:pPr>
                          <w:r w:rsidRPr="00FE579E">
                            <w:rPr>
                              <w:noProof/>
                              <w:color w:val="1F497D" w:themeColor="text2"/>
                            </w:rPr>
                            <w:drawing>
                              <wp:inline distT="0" distB="0" distL="0" distR="0">
                                <wp:extent cx="2519680" cy="101600"/>
                                <wp:effectExtent l="0" t="0" r="0" b="0"/>
                                <wp:docPr id="11" name="Immagin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19680" cy="101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752EC" w:rsidRPr="00FE579E" w:rsidRDefault="009752EC" w:rsidP="00FE579E">
                          <w:pPr>
                            <w:ind w:left="-284"/>
                            <w:jc w:val="right"/>
                            <w:rPr>
                              <w:rFonts w:eastAsia="MS Mincho" w:cs="Times New Roman"/>
                              <w:smallCaps/>
                              <w:color w:val="1F497D" w:themeColor="text2"/>
                            </w:rPr>
                          </w:pPr>
                          <w:r w:rsidRPr="00FE579E">
                            <w:rPr>
                              <w:rFonts w:eastAsia="MS Mincho" w:cs="Times New Roman"/>
                              <w:smallCaps/>
                              <w:color w:val="1F497D" w:themeColor="text2"/>
                            </w:rPr>
                            <w:t xml:space="preserve">Via Generale Parisi, 13 </w:t>
                          </w:r>
                        </w:p>
                        <w:p w:rsidR="009752EC" w:rsidRPr="00FE579E" w:rsidRDefault="009752EC" w:rsidP="00FE579E">
                          <w:pPr>
                            <w:ind w:left="-284"/>
                            <w:jc w:val="right"/>
                            <w:rPr>
                              <w:smallCaps/>
                              <w:color w:val="1F497D" w:themeColor="text2"/>
                            </w:rPr>
                          </w:pPr>
                          <w:r w:rsidRPr="00FE579E">
                            <w:rPr>
                              <w:rFonts w:eastAsia="MS Mincho" w:cs="Times New Roman"/>
                              <w:smallCaps/>
                              <w:color w:val="1F497D" w:themeColor="text2"/>
                            </w:rPr>
                            <w:t xml:space="preserve"> 80132 Napoli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13" o:spid="_x0000_s1026" type="#_x0000_t202" style="position:absolute;margin-left:294.5pt;margin-top:-37.4pt;width:223.2pt;height:104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" fillcolor="white [3201]" strokecolor="white [3212]" strokeweight=".5pt">
              <v:path arrowok="t"/>
              <v:textbox>
                <w:txbxContent>
                  <w:p w:rsidR="009752EC" w:rsidRDefault="009752EC" w:rsidP="00B12018">
                    <w:pPr>
                      <w:autoSpaceDE w:val="0"/>
                      <w:autoSpaceDN w:val="0"/>
                      <w:adjustRightInd w:val="0"/>
                      <w:ind w:left="-142" w:right="-716"/>
                      <w:rPr>
                        <w:smallCaps/>
                        <w:color w:val="000080"/>
                        <w:szCs w:val="16"/>
                      </w:rPr>
                    </w:pPr>
                  </w:p>
                  <w:p w:rsidR="009752EC" w:rsidRPr="00670DD9" w:rsidRDefault="009752EC" w:rsidP="00FE579E">
                    <w:pPr>
                      <w:autoSpaceDE w:val="0"/>
                      <w:autoSpaceDN w:val="0"/>
                      <w:adjustRightInd w:val="0"/>
                      <w:ind w:left="-142" w:right="-716"/>
                      <w:jc w:val="both"/>
                      <w:rPr>
                        <w:rFonts w:ascii="Times New Roman" w:hAnsi="Times New Roman" w:cs="Times New Roman"/>
                        <w:smallCaps/>
                        <w:color w:val="1F497D" w:themeColor="text2"/>
                        <w:sz w:val="16"/>
                        <w:szCs w:val="16"/>
                      </w:rPr>
                    </w:pPr>
                    <w:r w:rsidRPr="00670DD9">
                      <w:rPr>
                        <w:rFonts w:ascii="Times New Roman" w:hAnsi="Times New Roman" w:cs="Times New Roman"/>
                        <w:smallCaps/>
                        <w:color w:val="1F497D" w:themeColor="text2"/>
                        <w:szCs w:val="16"/>
                      </w:rPr>
                      <w:t>Università degli Studi di Napoli “ P</w:t>
                    </w:r>
                    <w:r w:rsidRPr="00670DD9">
                      <w:rPr>
                        <w:rFonts w:ascii="Times New Roman" w:hAnsi="Times New Roman" w:cs="Times New Roman"/>
                        <w:i/>
                        <w:smallCaps/>
                        <w:color w:val="1F497D" w:themeColor="text2"/>
                        <w:szCs w:val="16"/>
                      </w:rPr>
                      <w:t>ARTHENOPE</w:t>
                    </w:r>
                    <w:r w:rsidRPr="00670DD9">
                      <w:rPr>
                        <w:rFonts w:ascii="Times New Roman" w:hAnsi="Times New Roman" w:cs="Times New Roman"/>
                        <w:smallCaps/>
                        <w:color w:val="1F497D" w:themeColor="text2"/>
                        <w:szCs w:val="16"/>
                      </w:rPr>
                      <w:t>”</w:t>
                    </w:r>
                  </w:p>
                  <w:p w:rsidR="009752EC" w:rsidRDefault="009752EC" w:rsidP="002A6844">
                    <w:pPr>
                      <w:ind w:left="-567" w:right="-574"/>
                      <w:jc w:val="center"/>
                      <w:rPr>
                        <w:rFonts w:ascii="Times New Roman" w:hAnsi="Times New Roman" w:cs="Times New Roman"/>
                        <w:b/>
                        <w:smallCaps/>
                        <w:color w:val="1F497D" w:themeColor="text2"/>
                        <w:sz w:val="24"/>
                        <w:szCs w:val="26"/>
                      </w:rPr>
                    </w:pPr>
                    <w:r w:rsidRPr="00670DD9">
                      <w:rPr>
                        <w:rFonts w:ascii="Times New Roman" w:hAnsi="Times New Roman" w:cs="Times New Roman"/>
                        <w:b/>
                        <w:smallCaps/>
                        <w:color w:val="1F497D" w:themeColor="text2"/>
                        <w:sz w:val="24"/>
                        <w:szCs w:val="26"/>
                      </w:rPr>
                      <w:t>Dipartimento  di “Giurisprudenza”</w:t>
                    </w:r>
                  </w:p>
                  <w:p w:rsidR="009752EC" w:rsidRPr="00670DD9" w:rsidRDefault="009752EC" w:rsidP="002A6844">
                    <w:pPr>
                      <w:ind w:left="-567" w:right="-574"/>
                      <w:jc w:val="center"/>
                      <w:rPr>
                        <w:rFonts w:ascii="Times New Roman" w:hAnsi="Times New Roman" w:cs="Times New Roman"/>
                        <w:b/>
                        <w:smallCaps/>
                        <w:color w:val="1F497D" w:themeColor="text2"/>
                        <w:sz w:val="24"/>
                        <w:szCs w:val="26"/>
                      </w:rPr>
                    </w:pPr>
                  </w:p>
                  <w:p w:rsidR="009752EC" w:rsidRPr="00FE579E" w:rsidRDefault="009752EC" w:rsidP="00FE579E">
                    <w:pPr>
                      <w:ind w:left="-284"/>
                      <w:jc w:val="right"/>
                      <w:rPr>
                        <w:noProof/>
                        <w:color w:val="1F497D" w:themeColor="text2"/>
                      </w:rPr>
                    </w:pPr>
                    <w:r w:rsidRPr="00FE579E">
                      <w:rPr>
                        <w:noProof/>
                        <w:color w:val="1F497D" w:themeColor="text2"/>
                      </w:rPr>
                      <w:drawing>
                        <wp:inline distT="0" distB="0" distL="0" distR="0">
                          <wp:extent cx="2519680" cy="101600"/>
                          <wp:effectExtent l="0" t="0" r="0" b="0"/>
                          <wp:docPr id="11" name="Immagin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19680" cy="101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752EC" w:rsidRPr="00FE579E" w:rsidRDefault="009752EC" w:rsidP="00FE579E">
                    <w:pPr>
                      <w:ind w:left="-284"/>
                      <w:jc w:val="right"/>
                      <w:rPr>
                        <w:rFonts w:eastAsia="MS Mincho" w:cs="Times New Roman"/>
                        <w:smallCaps/>
                        <w:color w:val="1F497D" w:themeColor="text2"/>
                      </w:rPr>
                    </w:pPr>
                    <w:r w:rsidRPr="00FE579E">
                      <w:rPr>
                        <w:rFonts w:eastAsia="MS Mincho" w:cs="Times New Roman"/>
                        <w:smallCaps/>
                        <w:color w:val="1F497D" w:themeColor="text2"/>
                      </w:rPr>
                      <w:t xml:space="preserve">Via Generale Parisi, 13 </w:t>
                    </w:r>
                  </w:p>
                  <w:p w:rsidR="009752EC" w:rsidRPr="00FE579E" w:rsidRDefault="009752EC" w:rsidP="00FE579E">
                    <w:pPr>
                      <w:ind w:left="-284"/>
                      <w:jc w:val="right"/>
                      <w:rPr>
                        <w:smallCaps/>
                        <w:color w:val="1F497D" w:themeColor="text2"/>
                      </w:rPr>
                    </w:pPr>
                    <w:r w:rsidRPr="00FE579E">
                      <w:rPr>
                        <w:rFonts w:eastAsia="MS Mincho" w:cs="Times New Roman"/>
                        <w:smallCaps/>
                        <w:color w:val="1F497D" w:themeColor="text2"/>
                      </w:rPr>
                      <w:t xml:space="preserve"> 80132 Napoli</w:t>
                    </w:r>
                  </w:p>
                </w:txbxContent>
              </v:textbox>
            </v:shape>
          </w:pict>
        </mc:Fallback>
      </mc:AlternateContent>
    </w:r>
    <w:r w:rsidR="009752EC" w:rsidRPr="00B23AD2">
      <w:rPr>
        <w:noProof/>
        <w:sz w:val="24"/>
        <w:szCs w:val="24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2375535</wp:posOffset>
          </wp:positionH>
          <wp:positionV relativeFrom="margin">
            <wp:posOffset>-1236345</wp:posOffset>
          </wp:positionV>
          <wp:extent cx="1269365" cy="1295400"/>
          <wp:effectExtent l="0" t="0" r="6985" b="0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17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402" t="21718" r="25461" b="24171"/>
                  <a:stretch/>
                </pic:blipFill>
                <pic:spPr bwMode="auto">
                  <a:xfrm>
                    <a:off x="0" y="0"/>
                    <a:ext cx="1269365" cy="1295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5B511A">
      <w:rPr>
        <w:smallCaps/>
        <w:color w:val="000080"/>
        <w:sz w:val="24"/>
        <w:szCs w:val="24"/>
      </w:rPr>
      <w:t>Master Legal Manager &amp; Advisor</w:t>
    </w:r>
  </w:p>
  <w:p w:rsidR="009752EC" w:rsidRDefault="009752EC" w:rsidP="00361E18">
    <w:pPr>
      <w:autoSpaceDE w:val="0"/>
      <w:autoSpaceDN w:val="0"/>
      <w:adjustRightInd w:val="0"/>
      <w:ind w:right="-716"/>
      <w:rPr>
        <w:smallCaps/>
        <w:color w:val="000080"/>
        <w:szCs w:val="16"/>
      </w:rPr>
    </w:pPr>
  </w:p>
  <w:p w:rsidR="009752EC" w:rsidRDefault="00970737" w:rsidP="00361E18">
    <w:pPr>
      <w:autoSpaceDE w:val="0"/>
      <w:autoSpaceDN w:val="0"/>
      <w:adjustRightInd w:val="0"/>
      <w:ind w:right="-716"/>
      <w:rPr>
        <w:smallCaps/>
        <w:color w:val="000080"/>
        <w:szCs w:val="16"/>
      </w:rPr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64384" behindDoc="0" locked="0" layoutInCell="1" allowOverlap="1">
              <wp:simplePos x="0" y="0"/>
              <wp:positionH relativeFrom="column">
                <wp:posOffset>-95250</wp:posOffset>
              </wp:positionH>
              <wp:positionV relativeFrom="paragraph">
                <wp:posOffset>-2541</wp:posOffset>
              </wp:positionV>
              <wp:extent cx="2286000" cy="0"/>
              <wp:effectExtent l="38100" t="38100" r="76200" b="95250"/>
              <wp:wrapNone/>
              <wp:docPr id="2" name="Connettore 1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2286000" cy="0"/>
                      </a:xfrm>
                      <a:prstGeom prst="line">
                        <a:avLst/>
                      </a:prstGeom>
                      <a:ln w="6350" cmpd="sng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FF9D11" id="Connettore 1 2" o:spid="_x0000_s1026" style="position:absolute;z-index:2516643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7.5pt,-.2pt" to="172.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" strokecolor="gray [1629]" strokeweight=".5pt">
              <v:shadow on="t" color="black" opacity="24903f" origin=",.5" offset="0,.55556mm"/>
              <o:lock v:ext="edit" shapetype="f"/>
            </v:line>
          </w:pict>
        </mc:Fallback>
      </mc:AlternateContent>
    </w:r>
  </w:p>
  <w:p w:rsidR="009752EC" w:rsidRDefault="00970737" w:rsidP="009539C3">
    <w:pPr>
      <w:ind w:left="-567" w:right="-574"/>
      <w:jc w:val="center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66432" behindDoc="0" locked="0" layoutInCell="1" allowOverlap="1">
              <wp:simplePos x="0" y="0"/>
              <wp:positionH relativeFrom="column">
                <wp:posOffset>3962400</wp:posOffset>
              </wp:positionH>
              <wp:positionV relativeFrom="paragraph">
                <wp:posOffset>8889</wp:posOffset>
              </wp:positionV>
              <wp:extent cx="2286000" cy="0"/>
              <wp:effectExtent l="38100" t="38100" r="76200" b="95250"/>
              <wp:wrapNone/>
              <wp:docPr id="7" name="Connettore 1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2286000" cy="0"/>
                      </a:xfrm>
                      <a:prstGeom prst="line">
                        <a:avLst/>
                      </a:prstGeom>
                      <a:ln w="6350" cmpd="sng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FE6295" id="Connettore 1 7" o:spid="_x0000_s1026" style="position:absolute;z-index:2516664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12pt,.7pt" to="492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" strokecolor="gray [1629]" strokeweight=".5pt">
              <v:shadow on="t" color="black" opacity="24903f" origin=",.5" offset="0,.55556mm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4" distB="4294967294" distL="114298" distR="114298" simplePos="0" relativeHeight="251669504" behindDoc="0" locked="0" layoutInCell="1" allowOverlap="1">
              <wp:simplePos x="0" y="0"/>
              <wp:positionH relativeFrom="column">
                <wp:posOffset>5356859</wp:posOffset>
              </wp:positionH>
              <wp:positionV relativeFrom="paragraph">
                <wp:posOffset>848994</wp:posOffset>
              </wp:positionV>
              <wp:extent cx="0" cy="0"/>
              <wp:effectExtent l="0" t="0" r="0" b="0"/>
              <wp:wrapNone/>
              <wp:docPr id="12" name="Casella di test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 rot="21396345"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752EC" w:rsidRDefault="009752E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asella di testo 12" o:spid="_x0000_s1027" type="#_x0000_t202" style="position:absolute;left:0;text-align:left;margin-left:421.8pt;margin-top:66.85pt;width:0;height:0;rotation:-222446fd;z-index:251669504;visibility:visible;mso-wrap-style:square;mso-width-percent:0;mso-height-percent:0;mso-wrap-distance-left:3.17494mm;mso-wrap-distance-top:-6e-5mm;mso-wrap-distance-right:3.17494mm;mso-wrap-distance-bottom:-6e-5mm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" fillcolor="white [3201]" strokeweight=".5pt">
              <v:path arrowok="t"/>
              <v:textbox>
                <w:txbxContent>
                  <w:p w:rsidR="009752EC" w:rsidRDefault="009752EC"/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52EC" w:rsidRDefault="00E66F7F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7" type="#_x0000_t75" style="position:absolute;margin-left:0;margin-top:0;width:595.65pt;height:842.4pt;z-index:-251656192;mso-wrap-edited:f;mso-position-horizontal:center;mso-position-horizontal-relative:margin;mso-position-vertical:center;mso-position-vertical-relative:margin" wrapcoords="-27 0 -27 21561 21600 21561 21600 0 -27 0">
          <v:imagedata r:id="rId1" o:title="Carta Intestata Università Filigrabna-1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625558E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238E1F2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46E87CCC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3D1B58BA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507ED7AA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2EB141F2"/>
    <w:lvl w:ilvl="0" w:tplc="FFFFFFFF">
      <w:start w:val="5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41B71EF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35181BEA"/>
    <w:multiLevelType w:val="hybridMultilevel"/>
    <w:tmpl w:val="036479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40755D"/>
    <w:multiLevelType w:val="hybridMultilevel"/>
    <w:tmpl w:val="9D1CE56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9A01B5"/>
    <w:multiLevelType w:val="hybridMultilevel"/>
    <w:tmpl w:val="25D84C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documentProtection w:edit="readOnly" w:enforcement="0"/>
  <w:defaultTabStop w:val="708"/>
  <w:hyphenationZone w:val="283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A53"/>
    <w:rsid w:val="0006767C"/>
    <w:rsid w:val="000730C2"/>
    <w:rsid w:val="00076367"/>
    <w:rsid w:val="000B013F"/>
    <w:rsid w:val="000B6D40"/>
    <w:rsid w:val="00102E9E"/>
    <w:rsid w:val="00116EAB"/>
    <w:rsid w:val="001465D9"/>
    <w:rsid w:val="0018579D"/>
    <w:rsid w:val="00190707"/>
    <w:rsid w:val="001B0E54"/>
    <w:rsid w:val="001C617B"/>
    <w:rsid w:val="001E153C"/>
    <w:rsid w:val="0024348A"/>
    <w:rsid w:val="00284F36"/>
    <w:rsid w:val="002973CC"/>
    <w:rsid w:val="002A6844"/>
    <w:rsid w:val="002D65FB"/>
    <w:rsid w:val="002E0FD9"/>
    <w:rsid w:val="002F0DA9"/>
    <w:rsid w:val="003007E7"/>
    <w:rsid w:val="00313AC4"/>
    <w:rsid w:val="003148D8"/>
    <w:rsid w:val="003236DC"/>
    <w:rsid w:val="00330EE8"/>
    <w:rsid w:val="00361E18"/>
    <w:rsid w:val="00366403"/>
    <w:rsid w:val="00373351"/>
    <w:rsid w:val="003B5DEC"/>
    <w:rsid w:val="003D14B1"/>
    <w:rsid w:val="003E38BF"/>
    <w:rsid w:val="003E5E81"/>
    <w:rsid w:val="00430A5F"/>
    <w:rsid w:val="004502C5"/>
    <w:rsid w:val="00454933"/>
    <w:rsid w:val="0046068D"/>
    <w:rsid w:val="004707E4"/>
    <w:rsid w:val="0047206C"/>
    <w:rsid w:val="0049763F"/>
    <w:rsid w:val="004A0CC9"/>
    <w:rsid w:val="004A70B4"/>
    <w:rsid w:val="004B090E"/>
    <w:rsid w:val="004C5C49"/>
    <w:rsid w:val="00533CA4"/>
    <w:rsid w:val="0056585B"/>
    <w:rsid w:val="005B511A"/>
    <w:rsid w:val="005F5CF7"/>
    <w:rsid w:val="00602D8B"/>
    <w:rsid w:val="00637258"/>
    <w:rsid w:val="00645703"/>
    <w:rsid w:val="00670DD9"/>
    <w:rsid w:val="00673F23"/>
    <w:rsid w:val="006B60D3"/>
    <w:rsid w:val="006D6452"/>
    <w:rsid w:val="0070087A"/>
    <w:rsid w:val="00741B6F"/>
    <w:rsid w:val="0079353D"/>
    <w:rsid w:val="007A2A21"/>
    <w:rsid w:val="007B422E"/>
    <w:rsid w:val="007C3F9B"/>
    <w:rsid w:val="007C62B5"/>
    <w:rsid w:val="007F15A0"/>
    <w:rsid w:val="007F5DB1"/>
    <w:rsid w:val="007F67C1"/>
    <w:rsid w:val="007F6916"/>
    <w:rsid w:val="0082619A"/>
    <w:rsid w:val="0083343B"/>
    <w:rsid w:val="00847439"/>
    <w:rsid w:val="0086119A"/>
    <w:rsid w:val="008708DA"/>
    <w:rsid w:val="00870B58"/>
    <w:rsid w:val="008A4CBD"/>
    <w:rsid w:val="008D51AF"/>
    <w:rsid w:val="008F17E8"/>
    <w:rsid w:val="008F56DC"/>
    <w:rsid w:val="009106DA"/>
    <w:rsid w:val="00916BBD"/>
    <w:rsid w:val="00921F14"/>
    <w:rsid w:val="00923D9A"/>
    <w:rsid w:val="009539C3"/>
    <w:rsid w:val="00970737"/>
    <w:rsid w:val="009752EC"/>
    <w:rsid w:val="009F4352"/>
    <w:rsid w:val="00A05C05"/>
    <w:rsid w:val="00A73E9C"/>
    <w:rsid w:val="00A7616D"/>
    <w:rsid w:val="00A82202"/>
    <w:rsid w:val="00A93B85"/>
    <w:rsid w:val="00AA434B"/>
    <w:rsid w:val="00AD23C1"/>
    <w:rsid w:val="00AE2F7E"/>
    <w:rsid w:val="00B0605D"/>
    <w:rsid w:val="00B12018"/>
    <w:rsid w:val="00B21B46"/>
    <w:rsid w:val="00B23AD2"/>
    <w:rsid w:val="00B34425"/>
    <w:rsid w:val="00B47D25"/>
    <w:rsid w:val="00B63F03"/>
    <w:rsid w:val="00B642AF"/>
    <w:rsid w:val="00B80923"/>
    <w:rsid w:val="00B8789F"/>
    <w:rsid w:val="00B96D77"/>
    <w:rsid w:val="00BA3833"/>
    <w:rsid w:val="00BC001C"/>
    <w:rsid w:val="00BC3AA6"/>
    <w:rsid w:val="00BC4C38"/>
    <w:rsid w:val="00BD0B38"/>
    <w:rsid w:val="00BF3C63"/>
    <w:rsid w:val="00C116FE"/>
    <w:rsid w:val="00C77163"/>
    <w:rsid w:val="00C90020"/>
    <w:rsid w:val="00C95893"/>
    <w:rsid w:val="00CB2525"/>
    <w:rsid w:val="00CF2E14"/>
    <w:rsid w:val="00CF65B9"/>
    <w:rsid w:val="00D518B4"/>
    <w:rsid w:val="00D81871"/>
    <w:rsid w:val="00DE52CA"/>
    <w:rsid w:val="00DF6610"/>
    <w:rsid w:val="00E24349"/>
    <w:rsid w:val="00E468D7"/>
    <w:rsid w:val="00E611C0"/>
    <w:rsid w:val="00E62D4A"/>
    <w:rsid w:val="00E66F7F"/>
    <w:rsid w:val="00E723E0"/>
    <w:rsid w:val="00E73F86"/>
    <w:rsid w:val="00E961F2"/>
    <w:rsid w:val="00EC2E44"/>
    <w:rsid w:val="00EF63A6"/>
    <w:rsid w:val="00F34E08"/>
    <w:rsid w:val="00F40E96"/>
    <w:rsid w:val="00F8727A"/>
    <w:rsid w:val="00FB4B9B"/>
    <w:rsid w:val="00FD0913"/>
    <w:rsid w:val="00FE40B7"/>
    <w:rsid w:val="00FE579E"/>
    <w:rsid w:val="00FE6A53"/>
    <w:rsid w:val="00FF3F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8"/>
    <o:shapelayout v:ext="edit">
      <o:idmap v:ext="edit" data="1"/>
    </o:shapelayout>
  </w:shapeDefaults>
  <w:decimalSymbol w:val=","/>
  <w:listSeparator w:val=";"/>
  <w15:docId w15:val="{98D35CCD-F7E5-4C69-9D18-89E91EF61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E40B7"/>
    <w:rPr>
      <w:rFonts w:ascii="Calibri" w:eastAsia="Calibri" w:hAnsi="Calibri" w:cs="Arial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02D8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02D8B"/>
  </w:style>
  <w:style w:type="paragraph" w:styleId="Pidipagina">
    <w:name w:val="footer"/>
    <w:basedOn w:val="Normale"/>
    <w:link w:val="PidipaginaCarattere"/>
    <w:uiPriority w:val="99"/>
    <w:unhideWhenUsed/>
    <w:rsid w:val="00602D8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2D8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585B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585B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284F36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F5DB1"/>
    <w:rPr>
      <w:color w:val="800080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2619A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E0FD9"/>
    <w:pPr>
      <w:widowControl w:val="0"/>
      <w:autoSpaceDE w:val="0"/>
      <w:autoSpaceDN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2E0FD9"/>
    <w:pPr>
      <w:widowControl w:val="0"/>
      <w:autoSpaceDE w:val="0"/>
      <w:autoSpaceDN w:val="0"/>
      <w:ind w:left="11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table" w:styleId="Grigliatabella">
    <w:name w:val="Table Grid"/>
    <w:basedOn w:val="Tabellanormale"/>
    <w:uiPriority w:val="59"/>
    <w:rsid w:val="00E243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7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1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4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4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8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1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6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5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3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2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8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8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9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6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7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8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bino%20Capolongo\Downloads\Carta%20intestata%20Personalizzabile%205marzo2018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9D89ABB-EEF7-439A-B820-BDF53FE77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Personalizzabile 5marzo2018</Template>
  <TotalTime>0</TotalTime>
  <Pages>1</Pages>
  <Words>307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2055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Mongillo</dc:creator>
  <cp:lastModifiedBy>degennaro</cp:lastModifiedBy>
  <cp:revision>2</cp:revision>
  <cp:lastPrinted>2021-06-24T13:30:00Z</cp:lastPrinted>
  <dcterms:created xsi:type="dcterms:W3CDTF">2021-10-04T08:36:00Z</dcterms:created>
  <dcterms:modified xsi:type="dcterms:W3CDTF">2021-10-04T08:36:00Z</dcterms:modified>
</cp:coreProperties>
</file>